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A4E01" w14:textId="77777777" w:rsidR="00FB6565" w:rsidRPr="00FA0285" w:rsidRDefault="00FB6565" w:rsidP="00FB6565">
      <w:pPr>
        <w:rPr>
          <w:color w:val="EE0000"/>
        </w:rPr>
      </w:pPr>
      <w:r w:rsidRPr="00FA0285">
        <w:rPr>
          <w:color w:val="EE0000"/>
        </w:rPr>
        <w:t>Nom :</w:t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</w:p>
    <w:p w14:paraId="725F615D" w14:textId="77777777" w:rsidR="00FB6565" w:rsidRPr="00FA0285" w:rsidRDefault="00FB6565" w:rsidP="00FB6565">
      <w:pPr>
        <w:rPr>
          <w:color w:val="EE0000"/>
        </w:rPr>
      </w:pPr>
      <w:r w:rsidRPr="00FA0285">
        <w:rPr>
          <w:color w:val="EE0000"/>
        </w:rPr>
        <w:t>Prénom :</w:t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</w:p>
    <w:p w14:paraId="5027274B" w14:textId="77777777" w:rsidR="00FB6565" w:rsidRPr="00FA0285" w:rsidRDefault="00FB6565" w:rsidP="00FB6565">
      <w:pPr>
        <w:rPr>
          <w:color w:val="EE0000"/>
        </w:rPr>
      </w:pPr>
      <w:r w:rsidRPr="00FA0285">
        <w:rPr>
          <w:color w:val="EE0000"/>
        </w:rPr>
        <w:t>Adresse :</w:t>
      </w:r>
    </w:p>
    <w:p w14:paraId="091B417D" w14:textId="77777777" w:rsidR="00FB6565" w:rsidRPr="00FA0285" w:rsidRDefault="00FB6565" w:rsidP="00FB6565">
      <w:pPr>
        <w:rPr>
          <w:color w:val="EE0000"/>
        </w:rPr>
      </w:pPr>
      <w:r w:rsidRPr="00FA0285">
        <w:rPr>
          <w:color w:val="EE0000"/>
        </w:rPr>
        <w:t>Téléphone :</w:t>
      </w:r>
    </w:p>
    <w:p w14:paraId="75AC18B2" w14:textId="77777777" w:rsidR="00FB6565" w:rsidRPr="00FA0285" w:rsidRDefault="00FB6565" w:rsidP="00FB6565">
      <w:pPr>
        <w:rPr>
          <w:color w:val="EE0000"/>
        </w:rPr>
      </w:pPr>
    </w:p>
    <w:p w14:paraId="663C5F05" w14:textId="77777777" w:rsidR="00FB6565" w:rsidRPr="00FA0285" w:rsidRDefault="00FB6565" w:rsidP="00FB6565">
      <w:pPr>
        <w:rPr>
          <w:color w:val="EE0000"/>
        </w:rPr>
      </w:pPr>
      <w:r w:rsidRPr="00FA0285">
        <w:rPr>
          <w:color w:val="EE0000"/>
        </w:rPr>
        <w:t xml:space="preserve">Service d’affectation : </w:t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</w:p>
    <w:p w14:paraId="3516347C" w14:textId="77777777" w:rsidR="00FB6565" w:rsidRPr="00FA0285" w:rsidRDefault="00FB6565" w:rsidP="00FB6565"/>
    <w:p w14:paraId="2FE84194" w14:textId="77777777" w:rsidR="00FB6565" w:rsidRPr="00341E95" w:rsidRDefault="00FB6565" w:rsidP="00FB6565">
      <w:pPr>
        <w:rPr>
          <w:i/>
          <w:iCs/>
        </w:rPr>
      </w:pPr>
    </w:p>
    <w:p w14:paraId="7C289E02" w14:textId="77777777" w:rsidR="00FB6565" w:rsidRPr="00FA0285" w:rsidRDefault="00FB6565" w:rsidP="00FB6565">
      <w:pPr>
        <w:ind w:left="5670"/>
        <w:jc w:val="right"/>
        <w:rPr>
          <w:color w:val="EE0000"/>
        </w:rPr>
      </w:pPr>
      <w:r w:rsidRPr="00FA0285">
        <w:rPr>
          <w:color w:val="EE0000"/>
        </w:rPr>
        <w:t>Madame la Directrice</w:t>
      </w:r>
    </w:p>
    <w:p w14:paraId="3D42AB5D" w14:textId="77777777" w:rsidR="00FB6565" w:rsidRDefault="00FB6565" w:rsidP="00FB6565">
      <w:pPr>
        <w:ind w:left="5670"/>
        <w:jc w:val="right"/>
      </w:pPr>
      <w:r>
        <w:t>Centre Hospitalier</w:t>
      </w:r>
    </w:p>
    <w:p w14:paraId="41B4D358" w14:textId="77777777" w:rsidR="00FB6565" w:rsidRDefault="00FB6565" w:rsidP="00FB6565">
      <w:pPr>
        <w:ind w:left="5670"/>
        <w:jc w:val="right"/>
      </w:pPr>
      <w:r w:rsidRPr="007860B5">
        <w:t>900 Route de Paris</w:t>
      </w:r>
    </w:p>
    <w:p w14:paraId="511CB886" w14:textId="77777777" w:rsidR="00FB6565" w:rsidRDefault="00FB6565" w:rsidP="00FB6565">
      <w:pPr>
        <w:ind w:left="5670"/>
        <w:jc w:val="right"/>
      </w:pPr>
      <w:r>
        <w:t>CS 90401</w:t>
      </w:r>
    </w:p>
    <w:p w14:paraId="55DFD98D" w14:textId="77777777" w:rsidR="00FB6565" w:rsidRPr="007860B5" w:rsidRDefault="00FB6565" w:rsidP="00FB6565">
      <w:pPr>
        <w:ind w:left="5670"/>
        <w:jc w:val="right"/>
      </w:pPr>
      <w:r w:rsidRPr="007860B5">
        <w:t>01012 BOURG EN BRESSE Cedex</w:t>
      </w:r>
    </w:p>
    <w:p w14:paraId="07A9CD25" w14:textId="77777777" w:rsidR="00FB6565" w:rsidRDefault="00FB6565" w:rsidP="00FB6565">
      <w:pPr>
        <w:jc w:val="right"/>
      </w:pPr>
    </w:p>
    <w:p w14:paraId="182FAC88" w14:textId="77777777" w:rsidR="00FB6565" w:rsidRPr="00FA0285" w:rsidRDefault="00FB6565" w:rsidP="00FB6565">
      <w:pPr>
        <w:jc w:val="right"/>
        <w:rPr>
          <w:color w:val="EE0000"/>
        </w:rPr>
      </w:pPr>
      <w:r w:rsidRPr="00FA0285">
        <w:rPr>
          <w:color w:val="EE0000"/>
        </w:rPr>
        <w:t>Le</w:t>
      </w:r>
      <w:r>
        <w:rPr>
          <w:color w:val="EE0000"/>
        </w:rPr>
        <w:t>………………………………………</w:t>
      </w:r>
    </w:p>
    <w:p w14:paraId="77FA97B3" w14:textId="77777777" w:rsidR="00FB6565" w:rsidRDefault="00FB6565" w:rsidP="00FB6565"/>
    <w:p w14:paraId="491782CB" w14:textId="77777777" w:rsidR="00710A62" w:rsidRDefault="00710A62">
      <w:pPr>
        <w:rPr>
          <w:rFonts w:asciiTheme="minorHAnsi" w:hAnsiTheme="minorHAnsi"/>
        </w:rPr>
      </w:pPr>
    </w:p>
    <w:p w14:paraId="206647BD" w14:textId="77777777" w:rsidR="00710A62" w:rsidRDefault="00710A62">
      <w:pPr>
        <w:rPr>
          <w:rFonts w:asciiTheme="minorHAnsi" w:hAnsiTheme="minorHAnsi"/>
        </w:rPr>
      </w:pPr>
    </w:p>
    <w:p w14:paraId="0EDAE06D" w14:textId="143336A2" w:rsidR="00710A62" w:rsidRDefault="00710A6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Objet : </w:t>
      </w:r>
      <w:r w:rsidR="008B6B00">
        <w:rPr>
          <w:rFonts w:asciiTheme="minorHAnsi" w:hAnsiTheme="minorHAnsi"/>
        </w:rPr>
        <w:t>Candidature Commission de Recrutement</w:t>
      </w:r>
      <w:r w:rsidR="006F4D62">
        <w:rPr>
          <w:rFonts w:asciiTheme="minorHAnsi" w:hAnsiTheme="minorHAnsi"/>
        </w:rPr>
        <w:t xml:space="preserve"> sur concours</w:t>
      </w:r>
    </w:p>
    <w:p w14:paraId="7DE06300" w14:textId="77777777" w:rsidR="00710A62" w:rsidRDefault="00710A62">
      <w:pPr>
        <w:rPr>
          <w:rFonts w:asciiTheme="minorHAnsi" w:hAnsiTheme="minorHAnsi"/>
        </w:rPr>
      </w:pPr>
    </w:p>
    <w:p w14:paraId="2442FA0D" w14:textId="77777777" w:rsidR="00710A62" w:rsidRDefault="00710A62">
      <w:pPr>
        <w:rPr>
          <w:rFonts w:asciiTheme="minorHAnsi" w:hAnsiTheme="minorHAnsi"/>
        </w:rPr>
      </w:pPr>
    </w:p>
    <w:p w14:paraId="387F92B9" w14:textId="77777777" w:rsidR="00710A62" w:rsidRDefault="00710A62">
      <w:pPr>
        <w:rPr>
          <w:rFonts w:asciiTheme="minorHAnsi" w:hAnsiTheme="minorHAnsi"/>
        </w:rPr>
      </w:pPr>
    </w:p>
    <w:p w14:paraId="112CA06C" w14:textId="77777777" w:rsidR="00710A62" w:rsidRPr="006F4D62" w:rsidRDefault="00710A62" w:rsidP="006F4D62">
      <w:pPr>
        <w:ind w:left="708" w:firstLine="708"/>
        <w:rPr>
          <w:rFonts w:asciiTheme="minorHAnsi" w:hAnsiTheme="minorHAnsi"/>
          <w:color w:val="EE0000"/>
        </w:rPr>
      </w:pPr>
      <w:r w:rsidRPr="006F4D62">
        <w:rPr>
          <w:rFonts w:asciiTheme="minorHAnsi" w:hAnsiTheme="minorHAnsi"/>
          <w:color w:val="EE0000"/>
        </w:rPr>
        <w:t>Madame La directrice,</w:t>
      </w:r>
    </w:p>
    <w:p w14:paraId="78130135" w14:textId="77777777" w:rsidR="00710A62" w:rsidRDefault="00710A62">
      <w:pPr>
        <w:rPr>
          <w:rFonts w:asciiTheme="minorHAnsi" w:hAnsiTheme="minorHAnsi"/>
        </w:rPr>
      </w:pPr>
    </w:p>
    <w:p w14:paraId="0C225461" w14:textId="77777777" w:rsidR="00710A62" w:rsidRDefault="00710A62" w:rsidP="006F4D62">
      <w:pPr>
        <w:ind w:firstLine="708"/>
        <w:rPr>
          <w:rFonts w:asciiTheme="minorHAnsi" w:hAnsiTheme="minorHAnsi"/>
        </w:rPr>
      </w:pPr>
      <w:r>
        <w:rPr>
          <w:rFonts w:asciiTheme="minorHAnsi" w:hAnsiTheme="minorHAnsi"/>
        </w:rPr>
        <w:t>Je viens par la présente déposer ma candidature pour la prochaine commission de recrutement s</w:t>
      </w:r>
      <w:r w:rsidR="005663EF">
        <w:rPr>
          <w:rFonts w:asciiTheme="minorHAnsi" w:hAnsiTheme="minorHAnsi"/>
        </w:rPr>
        <w:t>ur</w:t>
      </w:r>
      <w:r>
        <w:rPr>
          <w:rFonts w:asciiTheme="minorHAnsi" w:hAnsiTheme="minorHAnsi"/>
        </w:rPr>
        <w:t xml:space="preserve"> concours.</w:t>
      </w:r>
    </w:p>
    <w:p w14:paraId="1C0BC61D" w14:textId="77777777" w:rsidR="00710A62" w:rsidRDefault="00710A62">
      <w:pPr>
        <w:rPr>
          <w:rFonts w:asciiTheme="minorHAnsi" w:hAnsiTheme="minorHAnsi"/>
        </w:rPr>
      </w:pPr>
    </w:p>
    <w:p w14:paraId="0ABBF4D8" w14:textId="3ECDF608" w:rsidR="00710A62" w:rsidRDefault="00710A6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Je suis </w:t>
      </w:r>
      <w:r w:rsidRPr="006F4D62">
        <w:rPr>
          <w:rFonts w:asciiTheme="minorHAnsi" w:hAnsiTheme="minorHAnsi"/>
          <w:color w:val="EE0000"/>
        </w:rPr>
        <w:t>contractuel</w:t>
      </w:r>
      <w:r w:rsidR="006F4D62" w:rsidRPr="006F4D62">
        <w:rPr>
          <w:rFonts w:asciiTheme="minorHAnsi" w:hAnsiTheme="minorHAnsi"/>
          <w:color w:val="EE0000"/>
        </w:rPr>
        <w:t>le/contractuel</w:t>
      </w:r>
      <w:r w:rsidRPr="006F4D62">
        <w:rPr>
          <w:rFonts w:asciiTheme="minorHAnsi" w:hAnsiTheme="minorHAnsi"/>
          <w:color w:val="EE0000"/>
        </w:rPr>
        <w:t xml:space="preserve"> </w:t>
      </w:r>
      <w:r>
        <w:rPr>
          <w:rFonts w:asciiTheme="minorHAnsi" w:hAnsiTheme="minorHAnsi"/>
        </w:rPr>
        <w:t xml:space="preserve">depuis le </w:t>
      </w:r>
      <w:r w:rsidRPr="006F4D62">
        <w:rPr>
          <w:rFonts w:asciiTheme="minorHAnsi" w:hAnsiTheme="minorHAnsi"/>
          <w:color w:val="EE0000"/>
        </w:rPr>
        <w:t>………</w:t>
      </w:r>
      <w:r>
        <w:rPr>
          <w:rFonts w:asciiTheme="minorHAnsi" w:hAnsiTheme="minorHAnsi"/>
        </w:rPr>
        <w:t>dans le service</w:t>
      </w:r>
      <w:r w:rsidRPr="006F4D62">
        <w:rPr>
          <w:rFonts w:asciiTheme="minorHAnsi" w:hAnsiTheme="minorHAnsi"/>
          <w:color w:val="EE0000"/>
        </w:rPr>
        <w:t>……</w:t>
      </w:r>
      <w:r w:rsidR="006F4D62">
        <w:rPr>
          <w:rFonts w:asciiTheme="minorHAnsi" w:hAnsiTheme="minorHAnsi"/>
        </w:rPr>
        <w:t>en qualité de</w:t>
      </w:r>
      <w:r w:rsidRPr="006F4D62">
        <w:rPr>
          <w:rFonts w:asciiTheme="minorHAnsi" w:hAnsiTheme="minorHAnsi"/>
          <w:color w:val="EE0000"/>
        </w:rPr>
        <w:t xml:space="preserve"> …….</w:t>
      </w:r>
    </w:p>
    <w:p w14:paraId="67ACBFAF" w14:textId="77777777" w:rsidR="00710A62" w:rsidRDefault="00710A62">
      <w:pPr>
        <w:rPr>
          <w:rFonts w:asciiTheme="minorHAnsi" w:hAnsiTheme="minorHAnsi"/>
        </w:rPr>
      </w:pPr>
    </w:p>
    <w:p w14:paraId="3812D7AB" w14:textId="030DD663" w:rsidR="00710A62" w:rsidRDefault="00710A62">
      <w:pPr>
        <w:rPr>
          <w:rFonts w:asciiTheme="minorHAnsi" w:hAnsiTheme="minorHAnsi"/>
        </w:rPr>
      </w:pPr>
      <w:r>
        <w:rPr>
          <w:rFonts w:asciiTheme="minorHAnsi" w:hAnsiTheme="minorHAnsi"/>
        </w:rPr>
        <w:t>Vous trouverez ci-joint mon curriculum vitae.</w:t>
      </w:r>
      <w:r w:rsidR="006F4D6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Je reste à votre disposition pour de plus amples renseignements.</w:t>
      </w:r>
    </w:p>
    <w:p w14:paraId="45E893B0" w14:textId="77777777" w:rsidR="00710A62" w:rsidRDefault="00710A62">
      <w:pPr>
        <w:rPr>
          <w:rFonts w:asciiTheme="minorHAnsi" w:hAnsiTheme="minorHAnsi"/>
        </w:rPr>
      </w:pPr>
    </w:p>
    <w:p w14:paraId="0676953E" w14:textId="5271DEAA" w:rsidR="00710A62" w:rsidRDefault="006F4D62" w:rsidP="00134C60">
      <w:pPr>
        <w:ind w:firstLine="708"/>
        <w:rPr>
          <w:rFonts w:asciiTheme="minorHAnsi" w:hAnsiTheme="minorHAnsi"/>
        </w:rPr>
      </w:pPr>
      <w:r>
        <w:rPr>
          <w:rFonts w:asciiTheme="minorHAnsi" w:hAnsiTheme="minorHAnsi"/>
        </w:rPr>
        <w:t>J</w:t>
      </w:r>
      <w:r w:rsidR="00710A62">
        <w:rPr>
          <w:rFonts w:asciiTheme="minorHAnsi" w:hAnsiTheme="minorHAnsi"/>
        </w:rPr>
        <w:t xml:space="preserve">e vous prie d’agréer Madame la Directrice, mes respectueuses salutations. </w:t>
      </w:r>
    </w:p>
    <w:p w14:paraId="0E4817E2" w14:textId="77777777" w:rsidR="00710A62" w:rsidRDefault="00710A62">
      <w:pPr>
        <w:rPr>
          <w:rFonts w:asciiTheme="minorHAnsi" w:hAnsiTheme="minorHAnsi"/>
        </w:rPr>
      </w:pPr>
    </w:p>
    <w:p w14:paraId="7EC900F4" w14:textId="77777777" w:rsidR="00710A62" w:rsidRDefault="00710A62">
      <w:pPr>
        <w:rPr>
          <w:rFonts w:asciiTheme="minorHAnsi" w:hAnsiTheme="minorHAnsi"/>
        </w:rPr>
      </w:pPr>
    </w:p>
    <w:p w14:paraId="00369844" w14:textId="77777777" w:rsidR="00710A62" w:rsidRDefault="00710A62">
      <w:pPr>
        <w:rPr>
          <w:rFonts w:asciiTheme="minorHAnsi" w:hAnsiTheme="minorHAnsi"/>
        </w:rPr>
      </w:pPr>
    </w:p>
    <w:p w14:paraId="497C137D" w14:textId="77777777" w:rsidR="00710A62" w:rsidRDefault="00710A62">
      <w:pPr>
        <w:rPr>
          <w:rFonts w:asciiTheme="minorHAnsi" w:hAnsiTheme="minorHAnsi"/>
        </w:rPr>
      </w:pPr>
    </w:p>
    <w:p w14:paraId="38047163" w14:textId="182C4F3A" w:rsidR="00710A62" w:rsidRPr="00134C60" w:rsidRDefault="00134C60" w:rsidP="00134C60">
      <w:pPr>
        <w:jc w:val="right"/>
        <w:rPr>
          <w:rFonts w:asciiTheme="minorHAnsi" w:hAnsiTheme="minorHAnsi"/>
          <w:color w:val="EE0000"/>
        </w:rPr>
      </w:pPr>
      <w:r w:rsidRPr="00134C60">
        <w:rPr>
          <w:rFonts w:asciiTheme="minorHAnsi" w:hAnsiTheme="minorHAnsi"/>
          <w:color w:val="EE0000"/>
        </w:rPr>
        <w:t>Signature</w:t>
      </w:r>
    </w:p>
    <w:p w14:paraId="1D7EB610" w14:textId="77777777" w:rsidR="00710A62" w:rsidRDefault="00710A62">
      <w:pPr>
        <w:rPr>
          <w:rFonts w:asciiTheme="minorHAnsi" w:hAnsiTheme="minorHAnsi"/>
        </w:rPr>
      </w:pPr>
    </w:p>
    <w:p w14:paraId="211B4826" w14:textId="77777777" w:rsidR="00710A62" w:rsidRDefault="00710A62">
      <w:pPr>
        <w:rPr>
          <w:rFonts w:asciiTheme="minorHAnsi" w:hAnsiTheme="minorHAnsi"/>
        </w:rPr>
      </w:pPr>
    </w:p>
    <w:p w14:paraId="2EABA675" w14:textId="77777777" w:rsidR="00710A62" w:rsidRDefault="00710A62">
      <w:pPr>
        <w:rPr>
          <w:rFonts w:asciiTheme="minorHAnsi" w:hAnsiTheme="minorHAnsi"/>
        </w:rPr>
      </w:pPr>
    </w:p>
    <w:p w14:paraId="0A1DA961" w14:textId="77777777" w:rsidR="00710A62" w:rsidRDefault="00710A62">
      <w:pPr>
        <w:rPr>
          <w:rFonts w:asciiTheme="minorHAnsi" w:hAnsiTheme="minorHAnsi"/>
        </w:rPr>
      </w:pPr>
    </w:p>
    <w:p w14:paraId="2EF79DAB" w14:textId="77777777" w:rsidR="00710A62" w:rsidRDefault="00710A62">
      <w:pPr>
        <w:rPr>
          <w:rFonts w:asciiTheme="minorHAnsi" w:hAnsiTheme="minorHAnsi"/>
        </w:rPr>
      </w:pPr>
    </w:p>
    <w:p w14:paraId="6C688222" w14:textId="77777777" w:rsidR="00710A62" w:rsidRDefault="00710A62">
      <w:pPr>
        <w:rPr>
          <w:rFonts w:asciiTheme="minorHAnsi" w:hAnsiTheme="minorHAnsi"/>
        </w:rPr>
      </w:pPr>
    </w:p>
    <w:p w14:paraId="00554A77" w14:textId="77777777" w:rsidR="00710A62" w:rsidRDefault="00710A62">
      <w:pPr>
        <w:rPr>
          <w:rFonts w:asciiTheme="minorHAnsi" w:hAnsiTheme="minorHAnsi"/>
        </w:rPr>
      </w:pPr>
    </w:p>
    <w:p w14:paraId="6316714C" w14:textId="77777777" w:rsidR="00710A62" w:rsidRDefault="00710A62">
      <w:pPr>
        <w:rPr>
          <w:rFonts w:asciiTheme="minorHAnsi" w:hAnsiTheme="minorHAnsi"/>
        </w:rPr>
      </w:pPr>
    </w:p>
    <w:p w14:paraId="6F05680B" w14:textId="77777777" w:rsidR="00710A62" w:rsidRDefault="00710A62">
      <w:pPr>
        <w:rPr>
          <w:rFonts w:asciiTheme="minorHAnsi" w:hAnsiTheme="minorHAnsi"/>
        </w:rPr>
      </w:pPr>
    </w:p>
    <w:p w14:paraId="3D756AC1" w14:textId="77777777" w:rsidR="00710A62" w:rsidRPr="00710A62" w:rsidRDefault="00710A62">
      <w:p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Signature</w:t>
      </w:r>
    </w:p>
    <w:sectPr w:rsidR="00710A62" w:rsidRPr="00710A6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765FE" w14:textId="77777777" w:rsidR="00990645" w:rsidRDefault="00990645">
      <w:r>
        <w:separator/>
      </w:r>
    </w:p>
  </w:endnote>
  <w:endnote w:type="continuationSeparator" w:id="0">
    <w:p w14:paraId="489ACD11" w14:textId="77777777" w:rsidR="00990645" w:rsidRDefault="00990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9C387" w14:textId="77777777" w:rsidR="000E2DDA" w:rsidRDefault="000E2DD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DE73C" w14:textId="77777777" w:rsidR="000E2DDA" w:rsidRDefault="000E2DD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78939" w14:textId="77777777" w:rsidR="000E2DDA" w:rsidRDefault="000E2DD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ABF75" w14:textId="77777777" w:rsidR="00990645" w:rsidRDefault="00990645">
      <w:r>
        <w:separator/>
      </w:r>
    </w:p>
  </w:footnote>
  <w:footnote w:type="continuationSeparator" w:id="0">
    <w:p w14:paraId="029FB2C6" w14:textId="77777777" w:rsidR="00990645" w:rsidRDefault="00990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1B4F4" w14:textId="77777777" w:rsidR="000E2DDA" w:rsidRDefault="000E2DD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7779D" w14:textId="77777777" w:rsidR="000E2DDA" w:rsidRDefault="000E2DD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01C53" w14:textId="77777777" w:rsidR="000E2DDA" w:rsidRDefault="000E2DD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0A62"/>
    <w:rsid w:val="000E2DDA"/>
    <w:rsid w:val="00134C60"/>
    <w:rsid w:val="002A2359"/>
    <w:rsid w:val="003264D7"/>
    <w:rsid w:val="00387C9E"/>
    <w:rsid w:val="004F710C"/>
    <w:rsid w:val="005663EF"/>
    <w:rsid w:val="006F4D62"/>
    <w:rsid w:val="00710A62"/>
    <w:rsid w:val="008179D5"/>
    <w:rsid w:val="008B6B00"/>
    <w:rsid w:val="00990645"/>
    <w:rsid w:val="00F50C2C"/>
    <w:rsid w:val="00F877A1"/>
    <w:rsid w:val="00FB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555CD9"/>
  <w15:docId w15:val="{89E6EFE0-7946-4F0B-B91E-413AC329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387C9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387C9E"/>
    <w:rPr>
      <w:sz w:val="24"/>
      <w:szCs w:val="24"/>
    </w:rPr>
  </w:style>
  <w:style w:type="paragraph" w:styleId="Pieddepage">
    <w:name w:val="footer"/>
    <w:basedOn w:val="Normal"/>
    <w:link w:val="PieddepageCar"/>
    <w:rsid w:val="00387C9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87C9E"/>
    <w:rPr>
      <w:sz w:val="24"/>
      <w:szCs w:val="24"/>
    </w:rPr>
  </w:style>
  <w:style w:type="paragraph" w:styleId="Textedebulles">
    <w:name w:val="Balloon Text"/>
    <w:basedOn w:val="Normal"/>
    <w:link w:val="TextedebullesCar"/>
    <w:semiHidden/>
    <w:unhideWhenUsed/>
    <w:rsid w:val="008B6B0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8B6B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36\Office%20Word%202003%20Look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16</TotalTime>
  <Pages>2</Pages>
  <Words>107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Anne NOEL</cp:lastModifiedBy>
  <cp:revision>2</cp:revision>
  <dcterms:created xsi:type="dcterms:W3CDTF">2017-07-18T12:09:00Z</dcterms:created>
  <dcterms:modified xsi:type="dcterms:W3CDTF">2026-01-02T00:01:00Z</dcterms:modified>
</cp:coreProperties>
</file>