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AFC" w14:textId="77777777" w:rsidR="00BD35B2" w:rsidRPr="00FA0285" w:rsidRDefault="00BD35B2" w:rsidP="00BD35B2">
      <w:pPr>
        <w:rPr>
          <w:color w:val="EE0000"/>
        </w:rPr>
      </w:pPr>
      <w:r w:rsidRPr="00FA0285">
        <w:rPr>
          <w:color w:val="EE0000"/>
        </w:rPr>
        <w:t>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615B4292" w14:textId="77777777" w:rsidR="00BD35B2" w:rsidRPr="00FA0285" w:rsidRDefault="00BD35B2" w:rsidP="00BD35B2">
      <w:pPr>
        <w:rPr>
          <w:color w:val="EE0000"/>
        </w:rPr>
      </w:pPr>
      <w:r w:rsidRPr="00FA0285">
        <w:rPr>
          <w:color w:val="EE0000"/>
        </w:rPr>
        <w:t>Prénom :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0515D0C1" w14:textId="77777777" w:rsidR="00BD35B2" w:rsidRPr="00FA0285" w:rsidRDefault="00BD35B2" w:rsidP="00BD35B2">
      <w:pPr>
        <w:rPr>
          <w:color w:val="EE0000"/>
        </w:rPr>
      </w:pPr>
      <w:r w:rsidRPr="00FA0285">
        <w:rPr>
          <w:color w:val="EE0000"/>
        </w:rPr>
        <w:t>Adresse :</w:t>
      </w:r>
    </w:p>
    <w:p w14:paraId="30F63D4D" w14:textId="77777777" w:rsidR="00BD35B2" w:rsidRPr="00FA0285" w:rsidRDefault="00BD35B2" w:rsidP="00BD35B2">
      <w:pPr>
        <w:rPr>
          <w:color w:val="EE0000"/>
        </w:rPr>
      </w:pPr>
      <w:r w:rsidRPr="00FA0285">
        <w:rPr>
          <w:color w:val="EE0000"/>
        </w:rPr>
        <w:t>Téléphone :</w:t>
      </w:r>
    </w:p>
    <w:p w14:paraId="719A8DDC" w14:textId="77777777" w:rsidR="00BD35B2" w:rsidRPr="00FA0285" w:rsidRDefault="00BD35B2" w:rsidP="00BD35B2">
      <w:pPr>
        <w:rPr>
          <w:color w:val="EE0000"/>
        </w:rPr>
      </w:pPr>
    </w:p>
    <w:p w14:paraId="5141176C" w14:textId="77777777" w:rsidR="00BD35B2" w:rsidRPr="00FA0285" w:rsidRDefault="00BD35B2" w:rsidP="00BD35B2">
      <w:pPr>
        <w:rPr>
          <w:color w:val="EE0000"/>
        </w:rPr>
      </w:pPr>
      <w:r w:rsidRPr="00FA0285">
        <w:rPr>
          <w:color w:val="EE0000"/>
        </w:rPr>
        <w:t xml:space="preserve">Service d’affectation : </w:t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  <w:r w:rsidRPr="00FA0285">
        <w:rPr>
          <w:color w:val="EE0000"/>
        </w:rPr>
        <w:tab/>
      </w:r>
    </w:p>
    <w:p w14:paraId="492C76A8" w14:textId="77777777" w:rsidR="00BD35B2" w:rsidRPr="00FA0285" w:rsidRDefault="00BD35B2" w:rsidP="00BD35B2"/>
    <w:p w14:paraId="49D0DE80" w14:textId="77777777" w:rsidR="00BD35B2" w:rsidRPr="00341E95" w:rsidRDefault="00BD35B2" w:rsidP="00BD35B2">
      <w:pPr>
        <w:rPr>
          <w:i/>
          <w:iCs/>
        </w:rPr>
      </w:pPr>
    </w:p>
    <w:p w14:paraId="6CF4BBAD" w14:textId="77777777" w:rsidR="00BD35B2" w:rsidRPr="00FA0285" w:rsidRDefault="00BD35B2" w:rsidP="00BD35B2">
      <w:pPr>
        <w:ind w:left="5670"/>
        <w:jc w:val="right"/>
        <w:rPr>
          <w:color w:val="EE0000"/>
        </w:rPr>
      </w:pPr>
      <w:r w:rsidRPr="00FA0285">
        <w:rPr>
          <w:color w:val="EE0000"/>
        </w:rPr>
        <w:t>Madame la Directrice</w:t>
      </w:r>
    </w:p>
    <w:p w14:paraId="03D0BA43" w14:textId="77777777" w:rsidR="00BD35B2" w:rsidRDefault="00BD35B2" w:rsidP="00BD35B2">
      <w:pPr>
        <w:ind w:left="5670"/>
        <w:jc w:val="right"/>
      </w:pPr>
      <w:r>
        <w:t>Centre Hospitalier</w:t>
      </w:r>
    </w:p>
    <w:p w14:paraId="79864AB8" w14:textId="77777777" w:rsidR="00BD35B2" w:rsidRDefault="00BD35B2" w:rsidP="00BD35B2">
      <w:pPr>
        <w:ind w:left="5670"/>
        <w:jc w:val="right"/>
      </w:pPr>
      <w:r w:rsidRPr="007860B5">
        <w:t>900 Route de Paris</w:t>
      </w:r>
    </w:p>
    <w:p w14:paraId="2FED5F65" w14:textId="77777777" w:rsidR="00BD35B2" w:rsidRDefault="00BD35B2" w:rsidP="00BD35B2">
      <w:pPr>
        <w:ind w:left="5670"/>
        <w:jc w:val="right"/>
      </w:pPr>
      <w:r>
        <w:t>CS 90401</w:t>
      </w:r>
    </w:p>
    <w:p w14:paraId="4071648E" w14:textId="77777777" w:rsidR="00BD35B2" w:rsidRPr="007860B5" w:rsidRDefault="00BD35B2" w:rsidP="00BD35B2">
      <w:pPr>
        <w:ind w:left="5670"/>
        <w:jc w:val="right"/>
      </w:pPr>
      <w:r w:rsidRPr="007860B5">
        <w:t>01012 BOURG EN BRESSE Cedex</w:t>
      </w:r>
    </w:p>
    <w:p w14:paraId="592B84A2" w14:textId="77777777" w:rsidR="00BD35B2" w:rsidRDefault="00BD35B2" w:rsidP="00BD35B2">
      <w:pPr>
        <w:jc w:val="right"/>
      </w:pPr>
    </w:p>
    <w:p w14:paraId="758C2E03" w14:textId="77777777" w:rsidR="00BD35B2" w:rsidRPr="00FA0285" w:rsidRDefault="00BD35B2" w:rsidP="00BD35B2">
      <w:pPr>
        <w:jc w:val="right"/>
        <w:rPr>
          <w:color w:val="EE0000"/>
        </w:rPr>
      </w:pPr>
      <w:r w:rsidRPr="00FA0285">
        <w:rPr>
          <w:color w:val="EE0000"/>
        </w:rPr>
        <w:t>Le</w:t>
      </w:r>
      <w:r>
        <w:rPr>
          <w:color w:val="EE0000"/>
        </w:rPr>
        <w:t>………………………………………</w:t>
      </w:r>
    </w:p>
    <w:p w14:paraId="1DCE3043" w14:textId="77777777" w:rsidR="00BD35B2" w:rsidRDefault="00BD35B2" w:rsidP="00BD35B2"/>
    <w:p w14:paraId="6F535DB2" w14:textId="77777777" w:rsidR="000D1F45" w:rsidRDefault="000D1F45">
      <w:pPr>
        <w:rPr>
          <w:rFonts w:asciiTheme="minorHAnsi" w:hAnsiTheme="minorHAnsi"/>
        </w:rPr>
      </w:pPr>
      <w:r>
        <w:rPr>
          <w:rFonts w:asciiTheme="minorHAnsi" w:hAnsiTheme="minorHAnsi"/>
        </w:rPr>
        <w:t>Objet : Mutation</w:t>
      </w:r>
    </w:p>
    <w:p w14:paraId="6C3E702B" w14:textId="77777777" w:rsidR="000D1F45" w:rsidRDefault="000D1F45">
      <w:pPr>
        <w:rPr>
          <w:rFonts w:asciiTheme="minorHAnsi" w:hAnsiTheme="minorHAnsi"/>
        </w:rPr>
      </w:pPr>
    </w:p>
    <w:p w14:paraId="79A16E6E" w14:textId="77777777" w:rsidR="000D1F45" w:rsidRDefault="000D1F45">
      <w:pPr>
        <w:rPr>
          <w:rFonts w:asciiTheme="minorHAnsi" w:hAnsiTheme="minorHAnsi"/>
        </w:rPr>
      </w:pPr>
    </w:p>
    <w:p w14:paraId="4116734A" w14:textId="77777777" w:rsidR="000D1F45" w:rsidRDefault="000D1F45">
      <w:pPr>
        <w:rPr>
          <w:rFonts w:asciiTheme="minorHAnsi" w:hAnsiTheme="minorHAnsi"/>
        </w:rPr>
      </w:pPr>
    </w:p>
    <w:p w14:paraId="1551A524" w14:textId="77777777" w:rsidR="000D1F45" w:rsidRPr="005121BB" w:rsidRDefault="000D1F45" w:rsidP="005121BB">
      <w:pPr>
        <w:ind w:left="708" w:firstLine="708"/>
        <w:rPr>
          <w:rFonts w:asciiTheme="minorHAnsi" w:hAnsiTheme="minorHAnsi"/>
          <w:color w:val="EE0000"/>
        </w:rPr>
      </w:pPr>
      <w:r w:rsidRPr="005121BB">
        <w:rPr>
          <w:rFonts w:asciiTheme="minorHAnsi" w:hAnsiTheme="minorHAnsi"/>
          <w:color w:val="EE0000"/>
        </w:rPr>
        <w:t xml:space="preserve">Madame la Directrice, </w:t>
      </w:r>
    </w:p>
    <w:p w14:paraId="783925F3" w14:textId="77777777" w:rsidR="000D1F45" w:rsidRDefault="000D1F45">
      <w:pPr>
        <w:rPr>
          <w:rFonts w:asciiTheme="minorHAnsi" w:hAnsiTheme="minorHAnsi"/>
        </w:rPr>
      </w:pPr>
    </w:p>
    <w:p w14:paraId="4371CD3E" w14:textId="77777777" w:rsidR="000D1F45" w:rsidRDefault="000D1F45">
      <w:pPr>
        <w:rPr>
          <w:rFonts w:asciiTheme="minorHAnsi" w:hAnsiTheme="minorHAnsi"/>
        </w:rPr>
      </w:pPr>
    </w:p>
    <w:p w14:paraId="7FDBA800" w14:textId="3B38044A" w:rsidR="000D1F45" w:rsidRDefault="000D1F45">
      <w:pPr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5121BB">
        <w:rPr>
          <w:rFonts w:asciiTheme="minorHAnsi" w:hAnsiTheme="minorHAnsi"/>
        </w:rPr>
        <w:t xml:space="preserve">e vous </w:t>
      </w:r>
      <w:r>
        <w:rPr>
          <w:rFonts w:asciiTheme="minorHAnsi" w:hAnsiTheme="minorHAnsi"/>
        </w:rPr>
        <w:t xml:space="preserve">sollicite </w:t>
      </w:r>
      <w:r w:rsidR="000E4EAC">
        <w:rPr>
          <w:rFonts w:asciiTheme="minorHAnsi" w:hAnsiTheme="minorHAnsi"/>
        </w:rPr>
        <w:t>pour une demande de</w:t>
      </w:r>
      <w:r>
        <w:rPr>
          <w:rFonts w:asciiTheme="minorHAnsi" w:hAnsiTheme="minorHAnsi"/>
        </w:rPr>
        <w:t xml:space="preserve"> mutation dans l’établissement</w:t>
      </w:r>
      <w:r w:rsidRPr="005121BB">
        <w:rPr>
          <w:rFonts w:asciiTheme="minorHAnsi" w:hAnsiTheme="minorHAnsi"/>
          <w:color w:val="EE0000"/>
        </w:rPr>
        <w:t>…</w:t>
      </w:r>
      <w:r w:rsidR="005121BB">
        <w:rPr>
          <w:rFonts w:asciiTheme="minorHAnsi" w:hAnsiTheme="minorHAnsi"/>
          <w:color w:val="EE0000"/>
        </w:rPr>
        <w:t>…………………</w:t>
      </w:r>
    </w:p>
    <w:p w14:paraId="28C8F818" w14:textId="1F28ED64" w:rsidR="000D1F45" w:rsidRPr="005121BB" w:rsidRDefault="000D1F45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>Je suis dans votre établissement depuis</w:t>
      </w:r>
      <w:proofErr w:type="gramStart"/>
      <w:r>
        <w:rPr>
          <w:rFonts w:asciiTheme="minorHAnsi" w:hAnsiTheme="minorHAnsi"/>
        </w:rPr>
        <w:t xml:space="preserve"> </w:t>
      </w:r>
      <w:r w:rsidRPr="005121BB">
        <w:rPr>
          <w:rFonts w:asciiTheme="minorHAnsi" w:hAnsiTheme="minorHAnsi"/>
          <w:color w:val="EE0000"/>
        </w:rPr>
        <w:t>….</w:t>
      </w:r>
      <w:proofErr w:type="gramEnd"/>
      <w:r>
        <w:rPr>
          <w:rFonts w:asciiTheme="minorHAnsi" w:hAnsiTheme="minorHAnsi"/>
        </w:rPr>
        <w:t xml:space="preserve"> </w:t>
      </w:r>
      <w:r w:rsidR="005121BB">
        <w:rPr>
          <w:rFonts w:asciiTheme="minorHAnsi" w:hAnsiTheme="minorHAnsi"/>
        </w:rPr>
        <w:t>, e</w:t>
      </w:r>
      <w:r>
        <w:rPr>
          <w:rFonts w:asciiTheme="minorHAnsi" w:hAnsiTheme="minorHAnsi"/>
        </w:rPr>
        <w:t xml:space="preserve">t je souhaite être muté à compter du </w:t>
      </w:r>
      <w:r w:rsidRPr="005121BB">
        <w:rPr>
          <w:rFonts w:asciiTheme="minorHAnsi" w:hAnsiTheme="minorHAnsi"/>
          <w:color w:val="EE0000"/>
        </w:rPr>
        <w:t>…pour la raison suivante</w:t>
      </w:r>
      <w:proofErr w:type="gramStart"/>
      <w:r w:rsidRPr="005121BB">
        <w:rPr>
          <w:rFonts w:asciiTheme="minorHAnsi" w:hAnsiTheme="minorHAnsi"/>
          <w:color w:val="EE0000"/>
        </w:rPr>
        <w:t> : ….</w:t>
      </w:r>
      <w:proofErr w:type="gramEnd"/>
      <w:r w:rsidRPr="005121BB">
        <w:rPr>
          <w:rFonts w:asciiTheme="minorHAnsi" w:hAnsiTheme="minorHAnsi"/>
          <w:color w:val="EE0000"/>
        </w:rPr>
        <w:t>.</w:t>
      </w:r>
    </w:p>
    <w:p w14:paraId="40E2805E" w14:textId="77777777" w:rsidR="000D1F45" w:rsidRDefault="000D1F45">
      <w:pPr>
        <w:rPr>
          <w:rFonts w:asciiTheme="minorHAnsi" w:hAnsiTheme="minorHAnsi"/>
        </w:rPr>
      </w:pPr>
    </w:p>
    <w:p w14:paraId="4C637335" w14:textId="77777777" w:rsidR="000D1F45" w:rsidRDefault="000D1F45">
      <w:pPr>
        <w:rPr>
          <w:rFonts w:asciiTheme="minorHAnsi" w:hAnsiTheme="minorHAnsi"/>
        </w:rPr>
      </w:pPr>
      <w:r>
        <w:rPr>
          <w:rFonts w:asciiTheme="minorHAnsi" w:hAnsiTheme="minorHAnsi"/>
        </w:rPr>
        <w:t>Je reste à votre disposition pour de plus amples renseignements.</w:t>
      </w:r>
    </w:p>
    <w:p w14:paraId="1E47A906" w14:textId="77777777" w:rsidR="000D1F45" w:rsidRDefault="000D1F45">
      <w:pPr>
        <w:rPr>
          <w:rFonts w:asciiTheme="minorHAnsi" w:hAnsiTheme="minorHAnsi"/>
        </w:rPr>
      </w:pPr>
    </w:p>
    <w:p w14:paraId="3E2C0CD1" w14:textId="3380B455" w:rsidR="000D1F45" w:rsidRDefault="000D1F4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Dans l’attente d’une réponse favorable de votre part, veuillez agréer </w:t>
      </w:r>
      <w:r w:rsidRPr="005121BB">
        <w:rPr>
          <w:rFonts w:asciiTheme="minorHAnsi" w:hAnsiTheme="minorHAnsi"/>
          <w:color w:val="EE0000"/>
        </w:rPr>
        <w:t>Madame La Directrice</w:t>
      </w:r>
      <w:r>
        <w:rPr>
          <w:rFonts w:asciiTheme="minorHAnsi" w:hAnsiTheme="minorHAnsi"/>
        </w:rPr>
        <w:t>, mes</w:t>
      </w:r>
      <w:r w:rsidR="005121BB">
        <w:rPr>
          <w:rFonts w:asciiTheme="minorHAnsi" w:hAnsiTheme="minorHAnsi"/>
        </w:rPr>
        <w:t xml:space="preserve"> sincères </w:t>
      </w:r>
      <w:r>
        <w:rPr>
          <w:rFonts w:asciiTheme="minorHAnsi" w:hAnsiTheme="minorHAnsi"/>
        </w:rPr>
        <w:t xml:space="preserve">salutations.  </w:t>
      </w:r>
    </w:p>
    <w:p w14:paraId="3AF48C43" w14:textId="77777777" w:rsidR="000D1F45" w:rsidRDefault="000D1F45">
      <w:pPr>
        <w:rPr>
          <w:rFonts w:asciiTheme="minorHAnsi" w:hAnsiTheme="minorHAnsi"/>
        </w:rPr>
      </w:pPr>
    </w:p>
    <w:p w14:paraId="52B5B41D" w14:textId="77777777" w:rsidR="005E24C2" w:rsidRDefault="005E24C2" w:rsidP="005E24C2">
      <w:pPr>
        <w:jc w:val="right"/>
        <w:rPr>
          <w:rFonts w:asciiTheme="minorHAnsi" w:hAnsiTheme="minorHAnsi"/>
        </w:rPr>
      </w:pPr>
    </w:p>
    <w:p w14:paraId="1FCBAB35" w14:textId="77777777" w:rsidR="005E24C2" w:rsidRDefault="005E24C2" w:rsidP="005E24C2">
      <w:pPr>
        <w:jc w:val="right"/>
        <w:rPr>
          <w:rFonts w:asciiTheme="minorHAnsi" w:hAnsiTheme="minorHAnsi"/>
        </w:rPr>
      </w:pPr>
    </w:p>
    <w:p w14:paraId="6373CE98" w14:textId="77777777" w:rsidR="005E24C2" w:rsidRDefault="005E24C2" w:rsidP="005E24C2">
      <w:pPr>
        <w:jc w:val="right"/>
        <w:rPr>
          <w:rFonts w:asciiTheme="minorHAnsi" w:hAnsiTheme="minorHAnsi"/>
        </w:rPr>
      </w:pPr>
    </w:p>
    <w:p w14:paraId="6CC97BDA" w14:textId="70F16CE5" w:rsidR="005E24C2" w:rsidRPr="005121BB" w:rsidRDefault="005121BB" w:rsidP="005E24C2">
      <w:pPr>
        <w:jc w:val="right"/>
        <w:rPr>
          <w:rFonts w:asciiTheme="minorHAnsi" w:hAnsiTheme="minorHAnsi"/>
          <w:color w:val="EE0000"/>
        </w:rPr>
      </w:pPr>
      <w:r w:rsidRPr="005121BB">
        <w:rPr>
          <w:rFonts w:asciiTheme="minorHAnsi" w:hAnsiTheme="minorHAnsi"/>
          <w:color w:val="EE0000"/>
        </w:rPr>
        <w:t>Signature</w:t>
      </w:r>
    </w:p>
    <w:sectPr w:rsidR="005E24C2" w:rsidRPr="005121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7812" w14:textId="77777777" w:rsidR="00451441" w:rsidRDefault="00451441">
      <w:r>
        <w:separator/>
      </w:r>
    </w:p>
  </w:endnote>
  <w:endnote w:type="continuationSeparator" w:id="0">
    <w:p w14:paraId="169DF8AF" w14:textId="77777777" w:rsidR="00451441" w:rsidRDefault="0045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F094" w14:textId="77777777" w:rsidR="009C1B0D" w:rsidRDefault="009C1B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FBA8" w14:textId="77777777" w:rsidR="009C1B0D" w:rsidRDefault="009C1B0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D129" w14:textId="77777777" w:rsidR="009C1B0D" w:rsidRDefault="009C1B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154D" w14:textId="77777777" w:rsidR="00451441" w:rsidRDefault="00451441">
      <w:r>
        <w:separator/>
      </w:r>
    </w:p>
  </w:footnote>
  <w:footnote w:type="continuationSeparator" w:id="0">
    <w:p w14:paraId="18E26D0B" w14:textId="77777777" w:rsidR="00451441" w:rsidRDefault="0045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8B86" w14:textId="77777777" w:rsidR="009C1B0D" w:rsidRDefault="009C1B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D463" w14:textId="77777777" w:rsidR="009C1B0D" w:rsidRDefault="009C1B0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5D8E" w14:textId="77777777" w:rsidR="009C1B0D" w:rsidRDefault="009C1B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F45"/>
    <w:rsid w:val="000D1F45"/>
    <w:rsid w:val="000D2BF7"/>
    <w:rsid w:val="000E4EAC"/>
    <w:rsid w:val="00277ABD"/>
    <w:rsid w:val="00387C9E"/>
    <w:rsid w:val="00451441"/>
    <w:rsid w:val="005121BB"/>
    <w:rsid w:val="005E24C2"/>
    <w:rsid w:val="009C1B0D"/>
    <w:rsid w:val="00A41598"/>
    <w:rsid w:val="00AB482A"/>
    <w:rsid w:val="00BD35B2"/>
    <w:rsid w:val="00D808F8"/>
    <w:rsid w:val="00DC2B7A"/>
    <w:rsid w:val="00EC38AB"/>
    <w:rsid w:val="00EF4330"/>
    <w:rsid w:val="00F8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6169F"/>
  <w15:docId w15:val="{2F553EAC-B6C4-4256-A3F2-619EF69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87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87C9E"/>
    <w:rPr>
      <w:sz w:val="24"/>
      <w:szCs w:val="24"/>
    </w:rPr>
  </w:style>
  <w:style w:type="paragraph" w:styleId="Pieddepage">
    <w:name w:val="footer"/>
    <w:basedOn w:val="Normal"/>
    <w:link w:val="PieddepageCar"/>
    <w:rsid w:val="00387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87C9E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0E4E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E4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6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14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Anne NOEL</cp:lastModifiedBy>
  <cp:revision>4</cp:revision>
  <dcterms:created xsi:type="dcterms:W3CDTF">2017-07-18T13:34:00Z</dcterms:created>
  <dcterms:modified xsi:type="dcterms:W3CDTF">2026-01-02T00:44:00Z</dcterms:modified>
</cp:coreProperties>
</file>