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14CD" w14:textId="77777777" w:rsidR="00861A59" w:rsidRPr="00FA0285" w:rsidRDefault="00861A59" w:rsidP="00861A59">
      <w:pPr>
        <w:rPr>
          <w:color w:val="EE0000"/>
        </w:rPr>
      </w:pPr>
      <w:r w:rsidRPr="00FA0285">
        <w:rPr>
          <w:color w:val="EE0000"/>
        </w:rPr>
        <w:t>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5725CBBF" w14:textId="77777777" w:rsidR="00861A59" w:rsidRPr="00FA0285" w:rsidRDefault="00861A59" w:rsidP="00861A59">
      <w:pPr>
        <w:rPr>
          <w:color w:val="EE0000"/>
        </w:rPr>
      </w:pPr>
      <w:r w:rsidRPr="00FA0285">
        <w:rPr>
          <w:color w:val="EE0000"/>
        </w:rPr>
        <w:t>Prénom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60063EF8" w14:textId="77777777" w:rsidR="00861A59" w:rsidRPr="00FA0285" w:rsidRDefault="00861A59" w:rsidP="00861A59">
      <w:pPr>
        <w:rPr>
          <w:color w:val="EE0000"/>
        </w:rPr>
      </w:pPr>
      <w:r w:rsidRPr="00FA0285">
        <w:rPr>
          <w:color w:val="EE0000"/>
        </w:rPr>
        <w:t>Adresse :</w:t>
      </w:r>
    </w:p>
    <w:p w14:paraId="6AAA8F1A" w14:textId="77777777" w:rsidR="00861A59" w:rsidRPr="00FA0285" w:rsidRDefault="00861A59" w:rsidP="00861A59">
      <w:pPr>
        <w:rPr>
          <w:color w:val="EE0000"/>
        </w:rPr>
      </w:pPr>
      <w:r w:rsidRPr="00FA0285">
        <w:rPr>
          <w:color w:val="EE0000"/>
        </w:rPr>
        <w:t>Téléphone :</w:t>
      </w:r>
    </w:p>
    <w:p w14:paraId="2C40BE93" w14:textId="77777777" w:rsidR="00861A59" w:rsidRPr="00FA0285" w:rsidRDefault="00861A59" w:rsidP="00861A59">
      <w:pPr>
        <w:rPr>
          <w:color w:val="EE0000"/>
        </w:rPr>
      </w:pPr>
    </w:p>
    <w:p w14:paraId="4ADBD6FB" w14:textId="77777777" w:rsidR="00861A59" w:rsidRPr="00FA0285" w:rsidRDefault="00861A59" w:rsidP="00861A59">
      <w:pPr>
        <w:rPr>
          <w:color w:val="EE0000"/>
        </w:rPr>
      </w:pPr>
      <w:r w:rsidRPr="00FA0285">
        <w:rPr>
          <w:color w:val="EE0000"/>
        </w:rPr>
        <w:t xml:space="preserve">Service d’affectation : 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6ED34342" w14:textId="77777777" w:rsidR="00861A59" w:rsidRPr="00FA0285" w:rsidRDefault="00861A59" w:rsidP="00861A59"/>
    <w:p w14:paraId="39C82048" w14:textId="77777777" w:rsidR="00861A59" w:rsidRPr="00341E95" w:rsidRDefault="00861A59" w:rsidP="00861A59">
      <w:pPr>
        <w:rPr>
          <w:i/>
          <w:iCs/>
        </w:rPr>
      </w:pPr>
    </w:p>
    <w:p w14:paraId="4D8B33CF" w14:textId="77777777" w:rsidR="00861A59" w:rsidRPr="00FA0285" w:rsidRDefault="00861A59" w:rsidP="00861A59">
      <w:pPr>
        <w:ind w:left="5670"/>
        <w:jc w:val="right"/>
        <w:rPr>
          <w:color w:val="EE0000"/>
        </w:rPr>
      </w:pPr>
      <w:r w:rsidRPr="00FA0285">
        <w:rPr>
          <w:color w:val="EE0000"/>
        </w:rPr>
        <w:t>Madame la Directrice</w:t>
      </w:r>
    </w:p>
    <w:p w14:paraId="704F7B3E" w14:textId="77777777" w:rsidR="00861A59" w:rsidRDefault="00861A59" w:rsidP="00861A59">
      <w:pPr>
        <w:ind w:left="5670"/>
        <w:jc w:val="right"/>
      </w:pPr>
      <w:r>
        <w:t>Centre Hospitalier</w:t>
      </w:r>
    </w:p>
    <w:p w14:paraId="3437DAB5" w14:textId="77777777" w:rsidR="00861A59" w:rsidRDefault="00861A59" w:rsidP="00861A59">
      <w:pPr>
        <w:ind w:left="5670"/>
        <w:jc w:val="right"/>
      </w:pPr>
      <w:r w:rsidRPr="007860B5">
        <w:t>900 Route de Paris</w:t>
      </w:r>
    </w:p>
    <w:p w14:paraId="5DCE1BDB" w14:textId="77777777" w:rsidR="00861A59" w:rsidRDefault="00861A59" w:rsidP="00861A59">
      <w:pPr>
        <w:ind w:left="5670"/>
        <w:jc w:val="right"/>
      </w:pPr>
      <w:r>
        <w:t>CS 90401</w:t>
      </w:r>
    </w:p>
    <w:p w14:paraId="470F930D" w14:textId="77777777" w:rsidR="00861A59" w:rsidRPr="007860B5" w:rsidRDefault="00861A59" w:rsidP="00861A59">
      <w:pPr>
        <w:ind w:left="5670"/>
        <w:jc w:val="right"/>
      </w:pPr>
      <w:r w:rsidRPr="007860B5">
        <w:t>01012 BOURG EN BRESSE Cedex</w:t>
      </w:r>
    </w:p>
    <w:p w14:paraId="3B89222E" w14:textId="77777777" w:rsidR="00861A59" w:rsidRDefault="00861A59" w:rsidP="00861A59">
      <w:pPr>
        <w:jc w:val="right"/>
      </w:pPr>
    </w:p>
    <w:p w14:paraId="16F10AFE" w14:textId="77777777" w:rsidR="00861A59" w:rsidRPr="00FA0285" w:rsidRDefault="00861A59" w:rsidP="00861A59">
      <w:pPr>
        <w:jc w:val="right"/>
        <w:rPr>
          <w:color w:val="EE0000"/>
        </w:rPr>
      </w:pPr>
      <w:r w:rsidRPr="00FA0285">
        <w:rPr>
          <w:color w:val="EE0000"/>
        </w:rPr>
        <w:t>Le</w:t>
      </w:r>
      <w:r>
        <w:rPr>
          <w:color w:val="EE0000"/>
        </w:rPr>
        <w:t>………………………………………</w:t>
      </w:r>
    </w:p>
    <w:p w14:paraId="383F624E" w14:textId="77777777" w:rsidR="00861A59" w:rsidRDefault="00861A59" w:rsidP="00861A59"/>
    <w:p w14:paraId="638C70EC" w14:textId="77777777" w:rsidR="00EB48C9" w:rsidRDefault="00EB48C9">
      <w:pPr>
        <w:rPr>
          <w:rFonts w:asciiTheme="minorHAnsi" w:hAnsiTheme="minorHAnsi"/>
        </w:rPr>
      </w:pPr>
    </w:p>
    <w:p w14:paraId="1DD4F00B" w14:textId="77777777" w:rsidR="00EB48C9" w:rsidRDefault="00EB48C9">
      <w:pPr>
        <w:rPr>
          <w:rFonts w:asciiTheme="minorHAnsi" w:hAnsiTheme="minorHAnsi"/>
        </w:rPr>
      </w:pPr>
    </w:p>
    <w:p w14:paraId="0D099577" w14:textId="77777777" w:rsidR="00EB48C9" w:rsidRDefault="00EB48C9">
      <w:pPr>
        <w:rPr>
          <w:rFonts w:asciiTheme="minorHAnsi" w:hAnsiTheme="minorHAnsi"/>
        </w:rPr>
      </w:pPr>
    </w:p>
    <w:p w14:paraId="43B7A3F0" w14:textId="77777777" w:rsidR="00EB48C9" w:rsidRDefault="00EB48C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Objet : Demande de départ à la retraite </w:t>
      </w:r>
    </w:p>
    <w:p w14:paraId="77190061" w14:textId="77777777" w:rsidR="00EB48C9" w:rsidRDefault="00EB48C9">
      <w:pPr>
        <w:rPr>
          <w:rFonts w:asciiTheme="minorHAnsi" w:hAnsiTheme="minorHAnsi"/>
        </w:rPr>
      </w:pPr>
    </w:p>
    <w:p w14:paraId="15309369" w14:textId="77777777" w:rsidR="005C43D9" w:rsidRDefault="005C43D9">
      <w:pPr>
        <w:rPr>
          <w:rFonts w:asciiTheme="minorHAnsi" w:hAnsiTheme="minorHAnsi"/>
        </w:rPr>
      </w:pPr>
    </w:p>
    <w:p w14:paraId="0393D487" w14:textId="77777777" w:rsidR="00EB48C9" w:rsidRDefault="00EB48C9">
      <w:pPr>
        <w:rPr>
          <w:rFonts w:asciiTheme="minorHAnsi" w:hAnsiTheme="minorHAnsi"/>
        </w:rPr>
      </w:pPr>
    </w:p>
    <w:p w14:paraId="594CE70E" w14:textId="77777777" w:rsidR="00EB48C9" w:rsidRDefault="00EB48C9">
      <w:pPr>
        <w:rPr>
          <w:rFonts w:asciiTheme="minorHAnsi" w:hAnsiTheme="minorHAnsi"/>
        </w:rPr>
      </w:pPr>
    </w:p>
    <w:p w14:paraId="7648DDC6" w14:textId="77777777" w:rsidR="00EB48C9" w:rsidRPr="00E419C1" w:rsidRDefault="00EB48C9" w:rsidP="00E419C1">
      <w:pPr>
        <w:ind w:left="708" w:firstLine="708"/>
        <w:rPr>
          <w:rFonts w:asciiTheme="minorHAnsi" w:hAnsiTheme="minorHAnsi"/>
          <w:color w:val="EE0000"/>
        </w:rPr>
      </w:pPr>
      <w:r w:rsidRPr="00E419C1">
        <w:rPr>
          <w:rFonts w:asciiTheme="minorHAnsi" w:hAnsiTheme="minorHAnsi"/>
          <w:color w:val="EE0000"/>
        </w:rPr>
        <w:t xml:space="preserve">Madame la directrice, </w:t>
      </w:r>
    </w:p>
    <w:p w14:paraId="6470DF07" w14:textId="77777777" w:rsidR="005C43D9" w:rsidRDefault="005C43D9">
      <w:pPr>
        <w:rPr>
          <w:rFonts w:asciiTheme="minorHAnsi" w:hAnsiTheme="minorHAnsi"/>
        </w:rPr>
      </w:pPr>
    </w:p>
    <w:p w14:paraId="5928F12C" w14:textId="5954D67D" w:rsidR="005C43D9" w:rsidRPr="00E419C1" w:rsidRDefault="00E419C1" w:rsidP="00E419C1">
      <w:pPr>
        <w:ind w:firstLine="708"/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>Je vous</w:t>
      </w:r>
      <w:r w:rsidR="00EB48C9">
        <w:rPr>
          <w:rFonts w:asciiTheme="minorHAnsi" w:hAnsiTheme="minorHAnsi"/>
        </w:rPr>
        <w:t xml:space="preserve"> solliciter pour bénéficier de mes droits à la retraite à compter du </w:t>
      </w:r>
      <w:r w:rsidR="00EB48C9" w:rsidRPr="00E419C1">
        <w:rPr>
          <w:rFonts w:asciiTheme="minorHAnsi" w:hAnsiTheme="minorHAnsi"/>
          <w:color w:val="EE0000"/>
        </w:rPr>
        <w:t xml:space="preserve">…… </w:t>
      </w:r>
    </w:p>
    <w:p w14:paraId="12B918D4" w14:textId="77777777" w:rsidR="006F5D1A" w:rsidRPr="00E419C1" w:rsidRDefault="006F5D1A">
      <w:pPr>
        <w:rPr>
          <w:rFonts w:asciiTheme="minorHAnsi" w:hAnsiTheme="minorHAnsi"/>
          <w:color w:val="EE0000"/>
        </w:rPr>
      </w:pPr>
    </w:p>
    <w:p w14:paraId="61FA2972" w14:textId="77777777" w:rsidR="005C43D9" w:rsidRDefault="005C43D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Veuillez agréer, Madame la Directrice, l’expression de mes salutations distinguées. </w:t>
      </w:r>
    </w:p>
    <w:p w14:paraId="15FCA7C7" w14:textId="77777777" w:rsidR="00E419C1" w:rsidRDefault="00E419C1">
      <w:pPr>
        <w:rPr>
          <w:rFonts w:asciiTheme="minorHAnsi" w:hAnsiTheme="minorHAnsi"/>
        </w:rPr>
      </w:pPr>
    </w:p>
    <w:p w14:paraId="490225DF" w14:textId="77777777" w:rsidR="00E419C1" w:rsidRDefault="00E419C1">
      <w:pPr>
        <w:rPr>
          <w:rFonts w:asciiTheme="minorHAnsi" w:hAnsiTheme="minorHAnsi"/>
        </w:rPr>
      </w:pPr>
    </w:p>
    <w:p w14:paraId="5D36A7CF" w14:textId="77777777" w:rsidR="00E419C1" w:rsidRDefault="00E419C1">
      <w:pPr>
        <w:rPr>
          <w:rFonts w:asciiTheme="minorHAnsi" w:hAnsiTheme="minorHAnsi"/>
        </w:rPr>
      </w:pPr>
    </w:p>
    <w:p w14:paraId="1EC27984" w14:textId="77777777" w:rsidR="00E419C1" w:rsidRDefault="00E419C1">
      <w:pPr>
        <w:rPr>
          <w:rFonts w:asciiTheme="minorHAnsi" w:hAnsiTheme="minorHAnsi"/>
        </w:rPr>
      </w:pPr>
    </w:p>
    <w:p w14:paraId="2E4998A0" w14:textId="14D08672" w:rsidR="00E419C1" w:rsidRPr="00E419C1" w:rsidRDefault="00E419C1" w:rsidP="00E419C1">
      <w:pPr>
        <w:jc w:val="right"/>
        <w:rPr>
          <w:rFonts w:asciiTheme="minorHAnsi" w:hAnsiTheme="minorHAnsi"/>
          <w:color w:val="EE0000"/>
        </w:rPr>
      </w:pPr>
      <w:r w:rsidRPr="00E419C1">
        <w:rPr>
          <w:rFonts w:asciiTheme="minorHAnsi" w:hAnsiTheme="minorHAnsi"/>
          <w:color w:val="EE0000"/>
        </w:rPr>
        <w:t>Signature</w:t>
      </w:r>
    </w:p>
    <w:p w14:paraId="5514EF9A" w14:textId="77777777" w:rsidR="005C43D9" w:rsidRPr="00E419C1" w:rsidRDefault="005C43D9">
      <w:pPr>
        <w:rPr>
          <w:rFonts w:asciiTheme="minorHAnsi" w:hAnsiTheme="minorHAnsi"/>
          <w:color w:val="EE0000"/>
        </w:rPr>
      </w:pPr>
    </w:p>
    <w:p w14:paraId="1F38C415" w14:textId="77777777" w:rsidR="005C43D9" w:rsidRDefault="005C43D9">
      <w:pPr>
        <w:rPr>
          <w:rFonts w:asciiTheme="minorHAnsi" w:hAnsiTheme="minorHAnsi"/>
        </w:rPr>
      </w:pPr>
    </w:p>
    <w:p w14:paraId="5FC72B00" w14:textId="77777777" w:rsidR="005C43D9" w:rsidRDefault="005C43D9">
      <w:pPr>
        <w:rPr>
          <w:rFonts w:asciiTheme="minorHAnsi" w:hAnsiTheme="minorHAnsi"/>
        </w:rPr>
      </w:pPr>
    </w:p>
    <w:p w14:paraId="76C982E0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2BAED073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6C7F9607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75AB8AF8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0FF32D2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694D7D53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CCDCD97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E54FE08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7DA2737C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C35628B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07124A23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63B2D9CF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F5AC3C6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38155A26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263027C4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20725A61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E01FC59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0D3ADC9E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262E5DA9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5BCBE214" w14:textId="77777777" w:rsidR="005C43D9" w:rsidRDefault="005C43D9" w:rsidP="005C43D9">
      <w:pPr>
        <w:jc w:val="right"/>
        <w:rPr>
          <w:rFonts w:asciiTheme="minorHAnsi" w:hAnsiTheme="minorHAnsi"/>
        </w:rPr>
      </w:pPr>
    </w:p>
    <w:p w14:paraId="37ACF042" w14:textId="77777777" w:rsidR="005C43D9" w:rsidRPr="00EB48C9" w:rsidRDefault="005C43D9" w:rsidP="005C43D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Signature </w:t>
      </w:r>
    </w:p>
    <w:sectPr w:rsidR="005C43D9" w:rsidRPr="00EB48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A933" w14:textId="77777777" w:rsidR="00442737" w:rsidRDefault="00442737">
      <w:r>
        <w:separator/>
      </w:r>
    </w:p>
  </w:endnote>
  <w:endnote w:type="continuationSeparator" w:id="0">
    <w:p w14:paraId="41FB40B4" w14:textId="77777777" w:rsidR="00442737" w:rsidRDefault="0044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78CB" w14:textId="77777777" w:rsidR="00B214C1" w:rsidRDefault="00B214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21FB" w14:textId="77777777" w:rsidR="00B214C1" w:rsidRDefault="00B214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0273" w14:textId="77777777" w:rsidR="00B214C1" w:rsidRDefault="00B214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74554" w14:textId="77777777" w:rsidR="00442737" w:rsidRDefault="00442737">
      <w:r>
        <w:separator/>
      </w:r>
    </w:p>
  </w:footnote>
  <w:footnote w:type="continuationSeparator" w:id="0">
    <w:p w14:paraId="5589C6CF" w14:textId="77777777" w:rsidR="00442737" w:rsidRDefault="00442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030D" w14:textId="77777777" w:rsidR="00B214C1" w:rsidRDefault="00B214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EB88" w14:textId="77777777" w:rsidR="00B214C1" w:rsidRDefault="00B214C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A716" w14:textId="77777777" w:rsidR="00B214C1" w:rsidRDefault="00B214C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C9"/>
    <w:rsid w:val="001637D0"/>
    <w:rsid w:val="00387C9E"/>
    <w:rsid w:val="00405D04"/>
    <w:rsid w:val="00442737"/>
    <w:rsid w:val="005C43D9"/>
    <w:rsid w:val="006F5D1A"/>
    <w:rsid w:val="00701566"/>
    <w:rsid w:val="00861A59"/>
    <w:rsid w:val="00B214C1"/>
    <w:rsid w:val="00E419C1"/>
    <w:rsid w:val="00EB48C9"/>
    <w:rsid w:val="00F8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32487"/>
  <w15:docId w15:val="{2D091CB7-55FE-4636-88BB-E6174BFD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6F5D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F5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6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</TotalTime>
  <Pages>2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Anne NOEL</cp:lastModifiedBy>
  <cp:revision>2</cp:revision>
  <dcterms:created xsi:type="dcterms:W3CDTF">2017-07-18T09:11:00Z</dcterms:created>
  <dcterms:modified xsi:type="dcterms:W3CDTF">2026-01-01T23:14:00Z</dcterms:modified>
</cp:coreProperties>
</file>