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6EE0D" w14:textId="77777777" w:rsidR="00D70643" w:rsidRPr="00FA0285" w:rsidRDefault="00D70643" w:rsidP="00D70643">
      <w:pPr>
        <w:rPr>
          <w:color w:val="EE0000"/>
        </w:rPr>
      </w:pPr>
      <w:r w:rsidRPr="00FA0285">
        <w:rPr>
          <w:color w:val="EE0000"/>
        </w:rPr>
        <w:t>Nom :</w:t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</w:p>
    <w:p w14:paraId="7BC713CE" w14:textId="77777777" w:rsidR="00D70643" w:rsidRPr="00FA0285" w:rsidRDefault="00D70643" w:rsidP="00D70643">
      <w:pPr>
        <w:rPr>
          <w:color w:val="EE0000"/>
        </w:rPr>
      </w:pPr>
      <w:r w:rsidRPr="00FA0285">
        <w:rPr>
          <w:color w:val="EE0000"/>
        </w:rPr>
        <w:t>Prénom :</w:t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</w:p>
    <w:p w14:paraId="1F4FB0B0" w14:textId="77777777" w:rsidR="00D70643" w:rsidRPr="00FA0285" w:rsidRDefault="00D70643" w:rsidP="00D70643">
      <w:pPr>
        <w:rPr>
          <w:color w:val="EE0000"/>
        </w:rPr>
      </w:pPr>
      <w:r w:rsidRPr="00FA0285">
        <w:rPr>
          <w:color w:val="EE0000"/>
        </w:rPr>
        <w:t>Adresse :</w:t>
      </w:r>
    </w:p>
    <w:p w14:paraId="4F3A0450" w14:textId="77777777" w:rsidR="00D70643" w:rsidRPr="00FA0285" w:rsidRDefault="00D70643" w:rsidP="00D70643">
      <w:pPr>
        <w:rPr>
          <w:color w:val="EE0000"/>
        </w:rPr>
      </w:pPr>
      <w:r w:rsidRPr="00FA0285">
        <w:rPr>
          <w:color w:val="EE0000"/>
        </w:rPr>
        <w:t>Téléphone :</w:t>
      </w:r>
    </w:p>
    <w:p w14:paraId="7FC449A0" w14:textId="77777777" w:rsidR="00D70643" w:rsidRPr="00FA0285" w:rsidRDefault="00D70643" w:rsidP="00D70643">
      <w:pPr>
        <w:rPr>
          <w:color w:val="EE0000"/>
        </w:rPr>
      </w:pPr>
    </w:p>
    <w:p w14:paraId="284973CA" w14:textId="77777777" w:rsidR="00D70643" w:rsidRPr="00FA0285" w:rsidRDefault="00D70643" w:rsidP="00D70643">
      <w:pPr>
        <w:rPr>
          <w:color w:val="EE0000"/>
        </w:rPr>
      </w:pPr>
      <w:r w:rsidRPr="00FA0285">
        <w:rPr>
          <w:color w:val="EE0000"/>
        </w:rPr>
        <w:t xml:space="preserve">Service d’affectation : </w:t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</w:p>
    <w:p w14:paraId="24EBDF2E" w14:textId="77777777" w:rsidR="00D70643" w:rsidRPr="00FA0285" w:rsidRDefault="00D70643" w:rsidP="00D70643"/>
    <w:p w14:paraId="07DDB68A" w14:textId="77777777" w:rsidR="00D70643" w:rsidRPr="00341E95" w:rsidRDefault="00D70643" w:rsidP="00D70643">
      <w:pPr>
        <w:rPr>
          <w:i/>
          <w:iCs/>
        </w:rPr>
      </w:pPr>
    </w:p>
    <w:p w14:paraId="5FB082E7" w14:textId="77777777" w:rsidR="00D70643" w:rsidRPr="00FA0285" w:rsidRDefault="00D70643" w:rsidP="00D70643">
      <w:pPr>
        <w:ind w:left="5670"/>
        <w:jc w:val="right"/>
        <w:rPr>
          <w:color w:val="EE0000"/>
        </w:rPr>
      </w:pPr>
      <w:r w:rsidRPr="00FA0285">
        <w:rPr>
          <w:color w:val="EE0000"/>
        </w:rPr>
        <w:t>Madame la Directrice</w:t>
      </w:r>
    </w:p>
    <w:p w14:paraId="119ACFA8" w14:textId="77777777" w:rsidR="00D70643" w:rsidRDefault="00D70643" w:rsidP="00D70643">
      <w:pPr>
        <w:ind w:left="5670"/>
        <w:jc w:val="right"/>
      </w:pPr>
      <w:r>
        <w:t>Centre Hospitalier</w:t>
      </w:r>
    </w:p>
    <w:p w14:paraId="7B1D1D8B" w14:textId="77777777" w:rsidR="00D70643" w:rsidRDefault="00D70643" w:rsidP="00D70643">
      <w:pPr>
        <w:ind w:left="5670"/>
        <w:jc w:val="right"/>
      </w:pPr>
      <w:r w:rsidRPr="007860B5">
        <w:t>900 Route de Paris</w:t>
      </w:r>
    </w:p>
    <w:p w14:paraId="27036292" w14:textId="77777777" w:rsidR="00D70643" w:rsidRDefault="00D70643" w:rsidP="00D70643">
      <w:pPr>
        <w:ind w:left="5670"/>
        <w:jc w:val="right"/>
      </w:pPr>
      <w:r>
        <w:t>CS 90401</w:t>
      </w:r>
    </w:p>
    <w:p w14:paraId="47E9454B" w14:textId="77777777" w:rsidR="00D70643" w:rsidRPr="007860B5" w:rsidRDefault="00D70643" w:rsidP="00D70643">
      <w:pPr>
        <w:ind w:left="5670"/>
        <w:jc w:val="right"/>
      </w:pPr>
      <w:r w:rsidRPr="007860B5">
        <w:t>01012 BOURG EN BRESSE Cedex</w:t>
      </w:r>
    </w:p>
    <w:p w14:paraId="5B14284F" w14:textId="77777777" w:rsidR="00D70643" w:rsidRDefault="00D70643" w:rsidP="00D70643">
      <w:pPr>
        <w:jc w:val="right"/>
      </w:pPr>
    </w:p>
    <w:p w14:paraId="2F5B4547" w14:textId="77777777" w:rsidR="00D70643" w:rsidRPr="00FA0285" w:rsidRDefault="00D70643" w:rsidP="00D70643">
      <w:pPr>
        <w:jc w:val="right"/>
        <w:rPr>
          <w:color w:val="EE0000"/>
        </w:rPr>
      </w:pPr>
      <w:r w:rsidRPr="00FA0285">
        <w:rPr>
          <w:color w:val="EE0000"/>
        </w:rPr>
        <w:t>Le</w:t>
      </w:r>
      <w:r>
        <w:rPr>
          <w:color w:val="EE0000"/>
        </w:rPr>
        <w:t>………………………………………</w:t>
      </w:r>
    </w:p>
    <w:p w14:paraId="5B7D81D1" w14:textId="77777777" w:rsidR="00D70643" w:rsidRDefault="00D70643" w:rsidP="00D70643"/>
    <w:p w14:paraId="15C8CFB7" w14:textId="77777777" w:rsidR="00715117" w:rsidRDefault="00715117">
      <w:pPr>
        <w:rPr>
          <w:rFonts w:asciiTheme="minorHAnsi" w:hAnsiTheme="minorHAnsi"/>
        </w:rPr>
      </w:pPr>
    </w:p>
    <w:p w14:paraId="53D56623" w14:textId="5EB7A49F" w:rsidR="00715117" w:rsidRDefault="00715117">
      <w:pPr>
        <w:rPr>
          <w:rFonts w:asciiTheme="minorHAnsi" w:hAnsiTheme="minorHAnsi"/>
        </w:rPr>
      </w:pPr>
      <w:r>
        <w:rPr>
          <w:rFonts w:asciiTheme="minorHAnsi" w:hAnsiTheme="minorHAnsi"/>
        </w:rPr>
        <w:t>Objet :</w:t>
      </w:r>
      <w:r w:rsidR="00E71EE2">
        <w:rPr>
          <w:rFonts w:asciiTheme="minorHAnsi" w:hAnsiTheme="minorHAnsi"/>
        </w:rPr>
        <w:t xml:space="preserve"> </w:t>
      </w:r>
      <w:r w:rsidR="005540D9">
        <w:rPr>
          <w:rFonts w:asciiTheme="minorHAnsi" w:hAnsiTheme="minorHAnsi"/>
        </w:rPr>
        <w:t xml:space="preserve">Candidature </w:t>
      </w:r>
      <w:r w:rsidR="00A73933">
        <w:rPr>
          <w:rFonts w:asciiTheme="minorHAnsi" w:hAnsiTheme="minorHAnsi"/>
        </w:rPr>
        <w:t xml:space="preserve">- </w:t>
      </w:r>
      <w:r w:rsidR="00D6087A">
        <w:rPr>
          <w:rFonts w:asciiTheme="minorHAnsi" w:hAnsiTheme="minorHAnsi"/>
        </w:rPr>
        <w:t xml:space="preserve">Contrat à Durée Indéterminé </w:t>
      </w:r>
    </w:p>
    <w:p w14:paraId="3CBC3192" w14:textId="77777777" w:rsidR="00715117" w:rsidRDefault="00715117">
      <w:pPr>
        <w:rPr>
          <w:rFonts w:asciiTheme="minorHAnsi" w:hAnsiTheme="minorHAnsi"/>
        </w:rPr>
      </w:pPr>
    </w:p>
    <w:p w14:paraId="1AC67440" w14:textId="77777777" w:rsidR="00715117" w:rsidRDefault="00715117">
      <w:pPr>
        <w:rPr>
          <w:rFonts w:asciiTheme="minorHAnsi" w:hAnsiTheme="minorHAnsi"/>
        </w:rPr>
      </w:pPr>
    </w:p>
    <w:p w14:paraId="4A66764B" w14:textId="77777777" w:rsidR="00715117" w:rsidRPr="00A73933" w:rsidRDefault="00715117" w:rsidP="00A73933">
      <w:pPr>
        <w:ind w:left="708" w:firstLine="708"/>
        <w:rPr>
          <w:rFonts w:asciiTheme="minorHAnsi" w:hAnsiTheme="minorHAnsi"/>
          <w:color w:val="EE0000"/>
        </w:rPr>
      </w:pPr>
      <w:r w:rsidRPr="00A73933">
        <w:rPr>
          <w:rFonts w:asciiTheme="minorHAnsi" w:hAnsiTheme="minorHAnsi"/>
          <w:color w:val="EE0000"/>
        </w:rPr>
        <w:t>Madame la Directrice,</w:t>
      </w:r>
    </w:p>
    <w:p w14:paraId="57D4FA2E" w14:textId="77777777" w:rsidR="00715117" w:rsidRDefault="00715117">
      <w:pPr>
        <w:rPr>
          <w:rFonts w:asciiTheme="minorHAnsi" w:hAnsiTheme="minorHAnsi"/>
        </w:rPr>
      </w:pPr>
    </w:p>
    <w:p w14:paraId="208E95DF" w14:textId="7D2710AC" w:rsidR="00715117" w:rsidRDefault="00715117" w:rsidP="00A73933">
      <w:pPr>
        <w:ind w:firstLine="708"/>
        <w:rPr>
          <w:rFonts w:asciiTheme="minorHAnsi" w:hAnsiTheme="minorHAnsi"/>
        </w:rPr>
      </w:pPr>
      <w:r>
        <w:rPr>
          <w:rFonts w:asciiTheme="minorHAnsi" w:hAnsiTheme="minorHAnsi"/>
        </w:rPr>
        <w:t>Je vous sollicite</w:t>
      </w:r>
      <w:r w:rsidR="005540D9">
        <w:rPr>
          <w:rFonts w:asciiTheme="minorHAnsi" w:hAnsiTheme="minorHAnsi"/>
        </w:rPr>
        <w:t xml:space="preserve"> afin de </w:t>
      </w:r>
      <w:r>
        <w:rPr>
          <w:rFonts w:asciiTheme="minorHAnsi" w:hAnsiTheme="minorHAnsi"/>
        </w:rPr>
        <w:t xml:space="preserve">bénéficier d’un </w:t>
      </w:r>
      <w:r w:rsidR="00D6087A">
        <w:rPr>
          <w:rFonts w:asciiTheme="minorHAnsi" w:hAnsiTheme="minorHAnsi"/>
        </w:rPr>
        <w:t>contrat à durée</w:t>
      </w:r>
      <w:r w:rsidR="005540D9">
        <w:rPr>
          <w:rFonts w:asciiTheme="minorHAnsi" w:hAnsiTheme="minorHAnsi"/>
        </w:rPr>
        <w:t xml:space="preserve"> indéterminé </w:t>
      </w:r>
      <w:r w:rsidR="00D6087A">
        <w:rPr>
          <w:rFonts w:asciiTheme="minorHAnsi" w:hAnsiTheme="minorHAnsi"/>
        </w:rPr>
        <w:t xml:space="preserve"> </w:t>
      </w:r>
    </w:p>
    <w:p w14:paraId="191859B7" w14:textId="77777777" w:rsidR="00715117" w:rsidRDefault="00715117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563682D1" w14:textId="55B11848" w:rsidR="00715117" w:rsidRPr="00A73933" w:rsidRDefault="00715117">
      <w:pPr>
        <w:rPr>
          <w:rFonts w:asciiTheme="minorHAnsi" w:hAnsiTheme="minorHAnsi"/>
          <w:color w:val="EE0000"/>
        </w:rPr>
      </w:pPr>
      <w:r>
        <w:rPr>
          <w:rFonts w:asciiTheme="minorHAnsi" w:hAnsiTheme="minorHAnsi"/>
        </w:rPr>
        <w:t xml:space="preserve">Je </w:t>
      </w:r>
      <w:r w:rsidR="005540D9">
        <w:rPr>
          <w:rFonts w:asciiTheme="minorHAnsi" w:hAnsiTheme="minorHAnsi"/>
        </w:rPr>
        <w:t xml:space="preserve">travaille dans l’établissement </w:t>
      </w:r>
      <w:r w:rsidR="00184498">
        <w:rPr>
          <w:rFonts w:asciiTheme="minorHAnsi" w:hAnsiTheme="minorHAnsi"/>
        </w:rPr>
        <w:t xml:space="preserve">depuis </w:t>
      </w:r>
      <w:r w:rsidR="00A73933">
        <w:rPr>
          <w:rFonts w:asciiTheme="minorHAnsi" w:hAnsiTheme="minorHAnsi"/>
        </w:rPr>
        <w:t xml:space="preserve">le </w:t>
      </w:r>
      <w:r w:rsidR="00184498" w:rsidRPr="00A73933">
        <w:rPr>
          <w:rFonts w:asciiTheme="minorHAnsi" w:hAnsiTheme="minorHAnsi"/>
          <w:color w:val="EE0000"/>
        </w:rPr>
        <w:t xml:space="preserve">………… </w:t>
      </w:r>
      <w:r w:rsidR="00184498">
        <w:rPr>
          <w:rFonts w:asciiTheme="minorHAnsi" w:hAnsiTheme="minorHAnsi"/>
        </w:rPr>
        <w:t>e</w:t>
      </w:r>
      <w:r>
        <w:rPr>
          <w:rFonts w:asciiTheme="minorHAnsi" w:hAnsiTheme="minorHAnsi"/>
        </w:rPr>
        <w:t xml:space="preserve">n Qualité </w:t>
      </w:r>
      <w:r w:rsidRPr="00A73933">
        <w:rPr>
          <w:rFonts w:asciiTheme="minorHAnsi" w:hAnsiTheme="minorHAnsi"/>
          <w:color w:val="EE0000"/>
        </w:rPr>
        <w:t>de </w:t>
      </w:r>
      <w:r w:rsidR="00184498" w:rsidRPr="00A73933">
        <w:rPr>
          <w:rFonts w:asciiTheme="minorHAnsi" w:hAnsiTheme="minorHAnsi"/>
          <w:color w:val="EE0000"/>
        </w:rPr>
        <w:t>………..</w:t>
      </w:r>
    </w:p>
    <w:p w14:paraId="044574C1" w14:textId="417812EE" w:rsidR="00715117" w:rsidRPr="00A73933" w:rsidRDefault="00184498">
      <w:pPr>
        <w:rPr>
          <w:rFonts w:asciiTheme="minorHAnsi" w:hAnsiTheme="minorHAnsi"/>
          <w:color w:val="EE0000"/>
        </w:rPr>
      </w:pPr>
      <w:r w:rsidRPr="00A73933">
        <w:rPr>
          <w:rFonts w:asciiTheme="minorHAnsi" w:hAnsiTheme="minorHAnsi"/>
          <w:color w:val="EE0000"/>
        </w:rPr>
        <w:t>Argumentation et motivation</w:t>
      </w:r>
      <w:r w:rsidR="00A73933">
        <w:rPr>
          <w:rFonts w:asciiTheme="minorHAnsi" w:hAnsiTheme="minorHAnsi"/>
          <w:color w:val="EE0000"/>
        </w:rPr>
        <w:t xml:space="preserve"> (le CDI n’est pas la normalité dans la fonction publique)</w:t>
      </w:r>
      <w:r w:rsidRPr="00A73933">
        <w:rPr>
          <w:rFonts w:asciiTheme="minorHAnsi" w:hAnsiTheme="minorHAnsi"/>
          <w:color w:val="EE0000"/>
        </w:rPr>
        <w:t>…………</w:t>
      </w:r>
      <w:r w:rsidR="00A73933">
        <w:rPr>
          <w:rFonts w:asciiTheme="minorHAnsi" w:hAnsiTheme="minorHAnsi"/>
          <w:color w:val="EE0000"/>
        </w:rPr>
        <w:t>.</w:t>
      </w:r>
    </w:p>
    <w:p w14:paraId="779CC802" w14:textId="1C8929E9" w:rsidR="00E71EE2" w:rsidRDefault="00715117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Je reste à votre entière disposition </w:t>
      </w:r>
      <w:r w:rsidR="00E71EE2">
        <w:rPr>
          <w:rFonts w:asciiTheme="minorHAnsi" w:hAnsiTheme="minorHAnsi"/>
        </w:rPr>
        <w:t>pour tou</w:t>
      </w:r>
      <w:r w:rsidR="00A73933">
        <w:rPr>
          <w:rFonts w:asciiTheme="minorHAnsi" w:hAnsiTheme="minorHAnsi"/>
        </w:rPr>
        <w:t xml:space="preserve">t </w:t>
      </w:r>
      <w:r w:rsidR="00E71EE2">
        <w:rPr>
          <w:rFonts w:asciiTheme="minorHAnsi" w:hAnsiTheme="minorHAnsi"/>
        </w:rPr>
        <w:t>renseignement complémentaire.</w:t>
      </w:r>
    </w:p>
    <w:p w14:paraId="54B1E1E5" w14:textId="77777777" w:rsidR="00E71EE2" w:rsidRDefault="00E71EE2">
      <w:pPr>
        <w:rPr>
          <w:rFonts w:asciiTheme="minorHAnsi" w:hAnsiTheme="minorHAnsi"/>
        </w:rPr>
      </w:pPr>
    </w:p>
    <w:p w14:paraId="4734010E" w14:textId="40E0AA2C" w:rsidR="00715117" w:rsidRDefault="00A73933">
      <w:pPr>
        <w:rPr>
          <w:rFonts w:asciiTheme="minorHAnsi" w:hAnsiTheme="minorHAnsi"/>
        </w:rPr>
      </w:pPr>
      <w:r>
        <w:rPr>
          <w:rFonts w:asciiTheme="minorHAnsi" w:hAnsiTheme="minorHAnsi"/>
        </w:rPr>
        <w:t>Espérant une</w:t>
      </w:r>
      <w:r w:rsidR="00E71EE2">
        <w:rPr>
          <w:rFonts w:asciiTheme="minorHAnsi" w:hAnsiTheme="minorHAnsi"/>
        </w:rPr>
        <w:t xml:space="preserve"> réponse favorable, je vous prie d’agréer</w:t>
      </w:r>
      <w:r>
        <w:rPr>
          <w:rFonts w:asciiTheme="minorHAnsi" w:hAnsiTheme="minorHAnsi"/>
        </w:rPr>
        <w:t>,</w:t>
      </w:r>
      <w:r w:rsidR="00E71EE2">
        <w:rPr>
          <w:rFonts w:asciiTheme="minorHAnsi" w:hAnsiTheme="minorHAnsi"/>
        </w:rPr>
        <w:t xml:space="preserve"> Madame la </w:t>
      </w:r>
      <w:r w:rsidR="00184498">
        <w:rPr>
          <w:rFonts w:asciiTheme="minorHAnsi" w:hAnsiTheme="minorHAnsi"/>
        </w:rPr>
        <w:t>Directrice,</w:t>
      </w:r>
      <w:r w:rsidR="00E71EE2">
        <w:rPr>
          <w:rFonts w:asciiTheme="minorHAnsi" w:hAnsiTheme="minorHAnsi"/>
        </w:rPr>
        <w:t xml:space="preserve"> mes respectueuses </w:t>
      </w:r>
      <w:r w:rsidR="00184498">
        <w:rPr>
          <w:rFonts w:asciiTheme="minorHAnsi" w:hAnsiTheme="minorHAnsi"/>
        </w:rPr>
        <w:t>salutations.</w:t>
      </w:r>
    </w:p>
    <w:p w14:paraId="31196162" w14:textId="77777777" w:rsidR="00E71EE2" w:rsidRDefault="00E71EE2">
      <w:pPr>
        <w:rPr>
          <w:rFonts w:asciiTheme="minorHAnsi" w:hAnsiTheme="minorHAnsi"/>
        </w:rPr>
      </w:pPr>
    </w:p>
    <w:p w14:paraId="35B9CAA3" w14:textId="77777777" w:rsidR="00E71EE2" w:rsidRDefault="00E71EE2">
      <w:pPr>
        <w:rPr>
          <w:rFonts w:asciiTheme="minorHAnsi" w:hAnsiTheme="minorHAnsi"/>
        </w:rPr>
      </w:pPr>
    </w:p>
    <w:p w14:paraId="339FA77B" w14:textId="77777777" w:rsidR="00E71EE2" w:rsidRDefault="00E71EE2">
      <w:pPr>
        <w:rPr>
          <w:rFonts w:asciiTheme="minorHAnsi" w:hAnsiTheme="minorHAnsi"/>
        </w:rPr>
      </w:pPr>
    </w:p>
    <w:p w14:paraId="0EE8F27A" w14:textId="77777777" w:rsidR="00E71EE2" w:rsidRDefault="00E71EE2">
      <w:pPr>
        <w:rPr>
          <w:rFonts w:asciiTheme="minorHAnsi" w:hAnsiTheme="minorHAnsi"/>
        </w:rPr>
      </w:pPr>
    </w:p>
    <w:p w14:paraId="19AAEF2A" w14:textId="77777777" w:rsidR="00E71EE2" w:rsidRDefault="00E71EE2">
      <w:pPr>
        <w:rPr>
          <w:rFonts w:asciiTheme="minorHAnsi" w:hAnsiTheme="minorHAnsi"/>
        </w:rPr>
      </w:pPr>
    </w:p>
    <w:p w14:paraId="4DA5E49D" w14:textId="77777777" w:rsidR="00E71EE2" w:rsidRDefault="00E71EE2">
      <w:pPr>
        <w:rPr>
          <w:rFonts w:asciiTheme="minorHAnsi" w:hAnsiTheme="minorHAnsi"/>
        </w:rPr>
      </w:pPr>
    </w:p>
    <w:p w14:paraId="70404A60" w14:textId="77777777" w:rsidR="00E71EE2" w:rsidRDefault="00E71EE2">
      <w:pPr>
        <w:rPr>
          <w:rFonts w:asciiTheme="minorHAnsi" w:hAnsiTheme="minorHAnsi"/>
        </w:rPr>
      </w:pPr>
    </w:p>
    <w:p w14:paraId="6D7241EE" w14:textId="77777777" w:rsidR="00E71EE2" w:rsidRDefault="00E71EE2">
      <w:pPr>
        <w:rPr>
          <w:rFonts w:asciiTheme="minorHAnsi" w:hAnsiTheme="minorHAnsi"/>
        </w:rPr>
      </w:pPr>
    </w:p>
    <w:p w14:paraId="53582771" w14:textId="77777777" w:rsidR="00E71EE2" w:rsidRDefault="00E71EE2">
      <w:pPr>
        <w:rPr>
          <w:rFonts w:asciiTheme="minorHAnsi" w:hAnsiTheme="minorHAnsi"/>
        </w:rPr>
      </w:pPr>
    </w:p>
    <w:p w14:paraId="77EE0E1D" w14:textId="77777777" w:rsidR="00E71EE2" w:rsidRPr="00715117" w:rsidRDefault="00E71EE2" w:rsidP="00E71EE2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Signature</w:t>
      </w:r>
    </w:p>
    <w:sectPr w:rsidR="00E71EE2" w:rsidRPr="007151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C0ED3" w14:textId="77777777" w:rsidR="009F03CD" w:rsidRDefault="009F03CD">
      <w:r>
        <w:separator/>
      </w:r>
    </w:p>
  </w:endnote>
  <w:endnote w:type="continuationSeparator" w:id="0">
    <w:p w14:paraId="49625C2E" w14:textId="77777777" w:rsidR="009F03CD" w:rsidRDefault="009F0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9D737" w14:textId="77777777" w:rsidR="000F6F17" w:rsidRDefault="000F6F1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7D65C" w14:textId="77777777" w:rsidR="000F6F17" w:rsidRDefault="000F6F1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81E33" w14:textId="77777777" w:rsidR="000F6F17" w:rsidRDefault="000F6F1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14FFF" w14:textId="77777777" w:rsidR="009F03CD" w:rsidRDefault="009F03CD">
      <w:r>
        <w:separator/>
      </w:r>
    </w:p>
  </w:footnote>
  <w:footnote w:type="continuationSeparator" w:id="0">
    <w:p w14:paraId="1EA87E19" w14:textId="77777777" w:rsidR="009F03CD" w:rsidRDefault="009F0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3DEEB" w14:textId="77777777" w:rsidR="000F6F17" w:rsidRDefault="000F6F1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400DB" w14:textId="77777777" w:rsidR="000F6F17" w:rsidRDefault="000F6F1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6F3D8" w14:textId="77777777" w:rsidR="000F6F17" w:rsidRDefault="000F6F1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5117"/>
    <w:rsid w:val="000F6F17"/>
    <w:rsid w:val="00184498"/>
    <w:rsid w:val="00387C9E"/>
    <w:rsid w:val="00537D54"/>
    <w:rsid w:val="005540D9"/>
    <w:rsid w:val="005E40E2"/>
    <w:rsid w:val="00715117"/>
    <w:rsid w:val="00873658"/>
    <w:rsid w:val="009F03CD"/>
    <w:rsid w:val="00A73933"/>
    <w:rsid w:val="00C00A96"/>
    <w:rsid w:val="00D6087A"/>
    <w:rsid w:val="00D70643"/>
    <w:rsid w:val="00E71EE2"/>
    <w:rsid w:val="00F8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461EEA"/>
  <w15:docId w15:val="{71F3341B-2D04-43F8-BE4B-A72F5E4BD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387C9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387C9E"/>
    <w:rPr>
      <w:sz w:val="24"/>
      <w:szCs w:val="24"/>
    </w:rPr>
  </w:style>
  <w:style w:type="paragraph" w:styleId="Pieddepage">
    <w:name w:val="footer"/>
    <w:basedOn w:val="Normal"/>
    <w:link w:val="PieddepageCar"/>
    <w:rsid w:val="00387C9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87C9E"/>
    <w:rPr>
      <w:sz w:val="24"/>
      <w:szCs w:val="24"/>
    </w:rPr>
  </w:style>
  <w:style w:type="paragraph" w:styleId="Textedebulles">
    <w:name w:val="Balloon Text"/>
    <w:basedOn w:val="Normal"/>
    <w:link w:val="TextedebullesCar"/>
    <w:semiHidden/>
    <w:unhideWhenUsed/>
    <w:rsid w:val="005E40E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5E40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Templates\1036\Office%20Word%202003%20Look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10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Anne NOEL</cp:lastModifiedBy>
  <cp:revision>2</cp:revision>
  <dcterms:created xsi:type="dcterms:W3CDTF">2020-06-08T12:01:00Z</dcterms:created>
  <dcterms:modified xsi:type="dcterms:W3CDTF">2026-01-01T23:26:00Z</dcterms:modified>
</cp:coreProperties>
</file>